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B6E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5F5A2715" wp14:editId="209A326A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B2837" w14:textId="77777777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CC18E" wp14:editId="70EA5580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EB019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8CC18E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189EB019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1C3283E0" w14:textId="77777777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58F9DD33" w14:textId="77777777"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04A7C98B" w14:textId="77777777"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14:paraId="33EB8F12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EDC7A81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B54A652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97D4A38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7695032F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14:paraId="4DA80ECB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434C712A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669E35EB" w14:textId="77777777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5E875428" w14:textId="77777777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14:paraId="08B46FEE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0D36B86F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074E2BEE" w14:textId="2596C81A" w:rsidR="003B4097" w:rsidRPr="0058223F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58223F">
        <w:rPr>
          <w:rFonts w:ascii="Marianne" w:hAnsi="Marianne" w:cs="Calibri"/>
          <w:sz w:val="20"/>
          <w:szCs w:val="20"/>
        </w:rPr>
        <w:t>mention "</w:t>
      </w:r>
      <w:r w:rsidR="00A12C13" w:rsidRPr="00A12C13">
        <w:rPr>
          <w:rFonts w:ascii="Marianne" w:hAnsi="Marianne" w:cs="Calibri"/>
          <w:b/>
          <w:bCs/>
          <w:sz w:val="20"/>
          <w:szCs w:val="20"/>
        </w:rPr>
        <w:t>Activités de</w:t>
      </w:r>
      <w:r w:rsidR="00A12C13">
        <w:rPr>
          <w:rFonts w:ascii="Marianne" w:hAnsi="Marianne" w:cs="Calibri"/>
          <w:sz w:val="20"/>
          <w:szCs w:val="20"/>
        </w:rPr>
        <w:t xml:space="preserve"> </w:t>
      </w:r>
      <w:r w:rsidR="0058223F" w:rsidRPr="0058223F">
        <w:rPr>
          <w:rFonts w:ascii="Marianne" w:hAnsi="Marianne" w:cs="Calibri"/>
          <w:b/>
          <w:sz w:val="20"/>
          <w:szCs w:val="20"/>
        </w:rPr>
        <w:t>basket-ball</w:t>
      </w:r>
      <w:r w:rsidR="00B87D74" w:rsidRPr="0058223F">
        <w:rPr>
          <w:rFonts w:ascii="Marianne" w:hAnsi="Marianne" w:cs="Calibri"/>
          <w:sz w:val="20"/>
          <w:szCs w:val="20"/>
        </w:rPr>
        <w:t>"</w:t>
      </w:r>
      <w:r w:rsidR="002F3695" w:rsidRPr="0058223F">
        <w:rPr>
          <w:rFonts w:ascii="Marianne" w:hAnsi="Marianne" w:cs="Calibri"/>
          <w:sz w:val="20"/>
          <w:szCs w:val="20"/>
        </w:rPr>
        <w:t>.</w:t>
      </w:r>
    </w:p>
    <w:p w14:paraId="5CF80660" w14:textId="77777777" w:rsidR="00053B1D" w:rsidRPr="0058223F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32198491" w14:textId="6631881C" w:rsidR="00B87D74" w:rsidRPr="0058223F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58223F">
        <w:rPr>
          <w:rFonts w:ascii="Marianne" w:hAnsi="Marianne" w:cs="Calibri"/>
          <w:sz w:val="18"/>
          <w:szCs w:val="18"/>
        </w:rPr>
        <w:t>(</w:t>
      </w:r>
      <w:r w:rsidR="003B4097" w:rsidRPr="0058223F">
        <w:rPr>
          <w:rFonts w:ascii="Marianne" w:hAnsi="Marianne" w:cs="Calibri"/>
          <w:sz w:val="18"/>
          <w:szCs w:val="18"/>
        </w:rPr>
        <w:t>A</w:t>
      </w:r>
      <w:r w:rsidRPr="0058223F">
        <w:rPr>
          <w:rFonts w:ascii="Marianne" w:hAnsi="Marianne" w:cs="Calibri"/>
          <w:sz w:val="18"/>
          <w:szCs w:val="18"/>
        </w:rPr>
        <w:t>rrêté</w:t>
      </w:r>
      <w:r w:rsidR="004E6B29" w:rsidRPr="0058223F">
        <w:rPr>
          <w:rFonts w:ascii="Marianne" w:hAnsi="Marianne"/>
          <w:sz w:val="18"/>
          <w:szCs w:val="18"/>
        </w:rPr>
        <w:t xml:space="preserve"> du </w:t>
      </w:r>
      <w:r w:rsidR="00A12C13">
        <w:rPr>
          <w:rFonts w:ascii="Marianne" w:hAnsi="Marianne"/>
          <w:sz w:val="18"/>
          <w:szCs w:val="18"/>
        </w:rPr>
        <w:t>05/02/2025</w:t>
      </w:r>
      <w:r w:rsidR="004E6B29" w:rsidRPr="0058223F">
        <w:rPr>
          <w:rFonts w:ascii="Marianne" w:hAnsi="Marianne"/>
          <w:sz w:val="18"/>
          <w:szCs w:val="18"/>
        </w:rPr>
        <w:t xml:space="preserve"> modifié portant création de la mention "</w:t>
      </w:r>
      <w:r w:rsidR="00A12C13">
        <w:rPr>
          <w:rFonts w:ascii="Marianne" w:hAnsi="Marianne"/>
          <w:sz w:val="18"/>
          <w:szCs w:val="18"/>
        </w:rPr>
        <w:t xml:space="preserve">activités de </w:t>
      </w:r>
      <w:r w:rsidR="0058223F" w:rsidRPr="0058223F">
        <w:rPr>
          <w:rFonts w:ascii="Marianne" w:hAnsi="Marianne"/>
          <w:sz w:val="18"/>
          <w:szCs w:val="18"/>
        </w:rPr>
        <w:t>basket-ball</w:t>
      </w:r>
      <w:r w:rsidR="004E6B29" w:rsidRPr="0058223F">
        <w:rPr>
          <w:rFonts w:ascii="Marianne" w:hAnsi="Marianne"/>
          <w:sz w:val="18"/>
          <w:szCs w:val="18"/>
        </w:rPr>
        <w:t>" du BPJEPS spécialité "éducateur sportif).</w:t>
      </w:r>
    </w:p>
    <w:p w14:paraId="17FF738A" w14:textId="77777777" w:rsidR="00450B87" w:rsidRPr="00D04035" w:rsidRDefault="00B9510A" w:rsidP="00450B87">
      <w:pPr>
        <w:jc w:val="both"/>
        <w:rPr>
          <w:rFonts w:ascii="Marianne" w:hAnsi="Marianne"/>
          <w:sz w:val="18"/>
          <w:szCs w:val="18"/>
        </w:rPr>
      </w:pPr>
      <w:r w:rsidRPr="0058223F">
        <w:rPr>
          <w:rFonts w:ascii="Marianne" w:hAnsi="Marianne"/>
          <w:sz w:val="18"/>
          <w:szCs w:val="18"/>
        </w:rPr>
        <w:t>Exigences mentionnées par le diplôme</w:t>
      </w:r>
      <w:r w:rsidR="002E5EB0" w:rsidRPr="0058223F">
        <w:rPr>
          <w:rFonts w:ascii="Marianne" w:hAnsi="Marianne"/>
          <w:sz w:val="18"/>
          <w:szCs w:val="18"/>
        </w:rPr>
        <w:t xml:space="preserve"> &gt; Annexe IV : </w:t>
      </w:r>
      <w:r w:rsidR="00450B87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présenter un certificat médical de non contre-indication </w:t>
      </w:r>
      <w:r w:rsidR="00690C55">
        <w:rPr>
          <w:rFonts w:ascii="Marianne" w:eastAsia="Times New Roman" w:hAnsi="Marianne" w:cs="Times New Roman"/>
          <w:sz w:val="18"/>
          <w:szCs w:val="18"/>
          <w:lang w:eastAsia="fr-FR"/>
        </w:rPr>
        <w:t>à</w:t>
      </w:r>
      <w:r w:rsidR="00450B87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la pratique d</w:t>
      </w:r>
      <w:r w:rsidR="0058223F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>u</w:t>
      </w:r>
      <w:r w:rsidR="00450B87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"</w:t>
      </w:r>
      <w:r w:rsidR="0058223F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>bas</w:t>
      </w:r>
      <w:r w:rsidR="0058223F">
        <w:rPr>
          <w:rFonts w:ascii="Marianne" w:eastAsia="Times New Roman" w:hAnsi="Marianne" w:cs="Times New Roman"/>
          <w:sz w:val="18"/>
          <w:szCs w:val="18"/>
          <w:lang w:eastAsia="fr-FR"/>
        </w:rPr>
        <w:t>k</w:t>
      </w:r>
      <w:r w:rsidR="0058223F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>et-ball</w:t>
      </w:r>
      <w:r w:rsidR="00450B87" w:rsidRPr="0058223F">
        <w:rPr>
          <w:rFonts w:ascii="Marianne" w:eastAsia="Times New Roman" w:hAnsi="Marianne" w:cs="Times New Roman"/>
          <w:sz w:val="18"/>
          <w:szCs w:val="18"/>
          <w:lang w:eastAsia="fr-FR"/>
        </w:rPr>
        <w:t>" datant de moins d’un an à la date de l’entrée en formation.</w:t>
      </w:r>
    </w:p>
    <w:p w14:paraId="3E0025D6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26B85F21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0A264D68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7A744F24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B0D1967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2094720A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9E7B981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9C47BD4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1CF587F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5A82C9DD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687194C" w14:textId="4FC130B6"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constaté qu’il (elle) </w:t>
      </w:r>
      <w:r w:rsidRPr="0058223F">
        <w:rPr>
          <w:rFonts w:ascii="Marianne" w:hAnsi="Marianne"/>
          <w:sz w:val="20"/>
          <w:szCs w:val="20"/>
        </w:rPr>
        <w:t xml:space="preserve">ne présente aucune contre-indication </w:t>
      </w:r>
      <w:r w:rsidRPr="0058223F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58223F">
        <w:rPr>
          <w:rFonts w:ascii="Marianne" w:hAnsi="Marianne"/>
          <w:sz w:val="20"/>
          <w:szCs w:val="20"/>
          <w:shd w:val="clear" w:color="auto" w:fill="FFFFFF"/>
        </w:rPr>
        <w:t xml:space="preserve"> d</w:t>
      </w:r>
      <w:r w:rsidR="00A12C13">
        <w:rPr>
          <w:rFonts w:ascii="Marianne" w:hAnsi="Marianne"/>
          <w:sz w:val="20"/>
          <w:szCs w:val="20"/>
          <w:shd w:val="clear" w:color="auto" w:fill="FFFFFF"/>
        </w:rPr>
        <w:t>es activités de</w:t>
      </w:r>
      <w:r w:rsidR="0058223F" w:rsidRPr="0058223F">
        <w:rPr>
          <w:rFonts w:ascii="Marianne" w:hAnsi="Marianne"/>
          <w:sz w:val="20"/>
          <w:szCs w:val="20"/>
          <w:shd w:val="clear" w:color="auto" w:fill="FFFFFF"/>
        </w:rPr>
        <w:t xml:space="preserve"> basket-ball</w:t>
      </w:r>
      <w:r w:rsidR="00053B1D" w:rsidRPr="0058223F"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67E255AB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0FD71E3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4606F977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149D2891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C2A1073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24C5FA73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A25CC31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1245EF83" w14:textId="77777777" w:rsidTr="00666D27">
        <w:trPr>
          <w:jc w:val="center"/>
        </w:trPr>
        <w:tc>
          <w:tcPr>
            <w:tcW w:w="4536" w:type="dxa"/>
          </w:tcPr>
          <w:p w14:paraId="77175967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55CDA9F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FD878C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36D277B2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20022C6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0E6E9E5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4BD8CE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1EE9A85F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A6F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880B15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C1F4AD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787E357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3295F6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53D508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5C48072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5247BD3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8A2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04ED0794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14485BAF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36F214C7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0013E5B9" w14:textId="77777777" w:rsidR="00D87434" w:rsidRDefault="00D87434">
      <w:pPr>
        <w:rPr>
          <w:rFonts w:ascii="Marianne" w:hAnsi="Marianne"/>
          <w:sz w:val="20"/>
          <w:szCs w:val="20"/>
        </w:rPr>
      </w:pPr>
    </w:p>
    <w:p w14:paraId="16608C01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10E7B2C6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23C1FDBD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642FF898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1F60CB0B" w14:textId="77777777" w:rsidR="004C5EE1" w:rsidRPr="00D87434" w:rsidRDefault="004C5EE1" w:rsidP="00D87434">
      <w:pPr>
        <w:jc w:val="right"/>
        <w:rPr>
          <w:rFonts w:ascii="Marianne" w:hAnsi="Marianne"/>
          <w:sz w:val="20"/>
          <w:szCs w:val="20"/>
        </w:rPr>
      </w:pPr>
    </w:p>
    <w:sectPr w:rsidR="004C5EE1" w:rsidRPr="00D87434" w:rsidSect="00A65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6EB81" w14:textId="77777777" w:rsidR="00CF5CDB" w:rsidRDefault="00CF5CDB" w:rsidP="00A65ABC">
      <w:r>
        <w:separator/>
      </w:r>
    </w:p>
  </w:endnote>
  <w:endnote w:type="continuationSeparator" w:id="0">
    <w:p w14:paraId="71938179" w14:textId="77777777" w:rsidR="00CF5CDB" w:rsidRDefault="00CF5CDB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38D1" w14:textId="77777777" w:rsidR="00A15D5F" w:rsidRDefault="00A15D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7914" w14:textId="77777777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D87434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14:paraId="1B58B24F" w14:textId="77777777" w:rsidR="00A65ABC" w:rsidRDefault="00A65AB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51D7" w14:textId="77777777" w:rsidR="00A15D5F" w:rsidRDefault="00A15D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056F" w14:textId="77777777" w:rsidR="00CF5CDB" w:rsidRDefault="00CF5CDB" w:rsidP="00A65ABC">
      <w:r>
        <w:separator/>
      </w:r>
    </w:p>
  </w:footnote>
  <w:footnote w:type="continuationSeparator" w:id="0">
    <w:p w14:paraId="1332D9ED" w14:textId="77777777" w:rsidR="00CF5CDB" w:rsidRDefault="00CF5CDB" w:rsidP="00A6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A3FC" w14:textId="77777777" w:rsidR="00A15D5F" w:rsidRDefault="00A15D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49912" w14:textId="77777777" w:rsidR="00A15D5F" w:rsidRDefault="00A15D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D9A3" w14:textId="77777777" w:rsidR="00A15D5F" w:rsidRDefault="00A15D5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DB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50B87"/>
    <w:rsid w:val="004A5704"/>
    <w:rsid w:val="004C2F87"/>
    <w:rsid w:val="004C5EE1"/>
    <w:rsid w:val="004E6B29"/>
    <w:rsid w:val="005278A0"/>
    <w:rsid w:val="00535D84"/>
    <w:rsid w:val="00572B3F"/>
    <w:rsid w:val="00574A28"/>
    <w:rsid w:val="0058223F"/>
    <w:rsid w:val="00690C55"/>
    <w:rsid w:val="006D5A9B"/>
    <w:rsid w:val="006E0627"/>
    <w:rsid w:val="007164E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A12C13"/>
    <w:rsid w:val="00A15D5F"/>
    <w:rsid w:val="00A313FC"/>
    <w:rsid w:val="00A65ABC"/>
    <w:rsid w:val="00A81810"/>
    <w:rsid w:val="00B4682F"/>
    <w:rsid w:val="00B723A2"/>
    <w:rsid w:val="00B87D74"/>
    <w:rsid w:val="00B93F8F"/>
    <w:rsid w:val="00B9510A"/>
    <w:rsid w:val="00BA0B29"/>
    <w:rsid w:val="00BF0F7C"/>
    <w:rsid w:val="00CE1348"/>
    <w:rsid w:val="00CF5CDB"/>
    <w:rsid w:val="00D04035"/>
    <w:rsid w:val="00D16E21"/>
    <w:rsid w:val="00D215CA"/>
    <w:rsid w:val="00D87434"/>
    <w:rsid w:val="00D94549"/>
    <w:rsid w:val="00DD0C2B"/>
    <w:rsid w:val="00DE6633"/>
    <w:rsid w:val="00DF069A"/>
    <w:rsid w:val="00E4460F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E6FD2"/>
  <w15:chartTrackingRefBased/>
  <w15:docId w15:val="{227A7709-683A-4A24-AD38-39EB410F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RAJES\4-CFP\Harmonisation%20des%20pratiques\OF\Certificats%20m&#233;dicaux\Certificat%20m&#233;dical%20BP%20ES%20BB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B35A-D376-44FC-A7D4-C2914CC8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BB.dotx</Template>
  <TotalTime>4</TotalTime>
  <Pages>1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Garrault Rozenn</cp:lastModifiedBy>
  <cp:revision>2</cp:revision>
  <dcterms:created xsi:type="dcterms:W3CDTF">2026-07-18T08:20:00Z</dcterms:created>
  <dcterms:modified xsi:type="dcterms:W3CDTF">2026-07-18T08:24:00Z</dcterms:modified>
</cp:coreProperties>
</file>